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271AA" w14:textId="4CC2E5AA" w:rsidR="00893BBE" w:rsidRDefault="00893BBE" w:rsidP="00893BBE">
      <w:pPr>
        <w:pStyle w:val="1"/>
      </w:pPr>
      <w:r>
        <w:t xml:space="preserve">Назначение тьютора и (или) ассистента </w:t>
      </w:r>
    </w:p>
    <w:p w14:paraId="2CA0C5EF" w14:textId="522B790C" w:rsidR="00893BBE" w:rsidRPr="006B11A8" w:rsidRDefault="006B11A8" w:rsidP="00942F99">
      <w:pPr>
        <w:pStyle w:val="2"/>
        <w:rPr>
          <w:u w:val="single"/>
        </w:rPr>
      </w:pPr>
      <w:r w:rsidRPr="006B11A8">
        <w:rPr>
          <w:u w:val="single"/>
        </w:rPr>
        <w:t>НОРМАТИВНО-ПРАВОВОЕ РЕГУЛИРОВАНИЕ</w:t>
      </w:r>
      <w:r w:rsidR="00893BBE" w:rsidRPr="006B11A8">
        <w:t xml:space="preserve"> </w:t>
      </w:r>
    </w:p>
    <w:p w14:paraId="64381C8D" w14:textId="04490279" w:rsidR="00942F99" w:rsidRDefault="00942F99" w:rsidP="00695EDA">
      <w:r>
        <w:t xml:space="preserve">Ниже приведена информация из разъяснения Министерства просвещения </w:t>
      </w:r>
      <w:r w:rsidR="0058368F">
        <w:t>по поводу организации работы тьюторов и ассистентов</w:t>
      </w:r>
      <w:r w:rsidR="00190B75">
        <w:rPr>
          <w:rStyle w:val="ab"/>
        </w:rPr>
        <w:footnoteReference w:id="1"/>
      </w:r>
      <w:r w:rsidR="0058368F">
        <w:t xml:space="preserve">. </w:t>
      </w:r>
      <w:r w:rsidR="00873D66">
        <w:t>Эти положения должны реализовываться во всех школах, которые осуществляют обучение детей с</w:t>
      </w:r>
      <w:r w:rsidR="00CE4BBA">
        <w:t xml:space="preserve"> инвалидностью. </w:t>
      </w:r>
    </w:p>
    <w:p w14:paraId="7372D048" w14:textId="3A4D839B" w:rsidR="00695EDA" w:rsidRPr="00695EDA" w:rsidRDefault="00695EDA" w:rsidP="00695EDA">
      <w:r w:rsidRPr="00695EDA">
        <w:t xml:space="preserve">Согласно Федеральному закону </w:t>
      </w:r>
      <w:r w:rsidR="00CE4BBA">
        <w:t>«</w:t>
      </w:r>
      <w:r w:rsidRPr="00695EDA">
        <w:t>Об образовании в Российской Федерации</w:t>
      </w:r>
      <w:r w:rsidR="00CE4BBA">
        <w:t>»</w:t>
      </w:r>
      <w:r w:rsidRPr="00695EDA">
        <w:t xml:space="preserve"> (далее </w:t>
      </w:r>
      <w:r w:rsidR="00EB2E1E">
        <w:t>–</w:t>
      </w:r>
      <w:r w:rsidRPr="00695EDA">
        <w:t xml:space="preserve"> </w:t>
      </w:r>
      <w:r w:rsidR="00EB2E1E">
        <w:t>«</w:t>
      </w:r>
      <w:r w:rsidRPr="00EB2E1E">
        <w:rPr>
          <w:b/>
          <w:bCs/>
        </w:rPr>
        <w:t>Закон об образовании</w:t>
      </w:r>
      <w:r w:rsidR="00EB2E1E">
        <w:t>»</w:t>
      </w:r>
      <w:r w:rsidRPr="00695EDA">
        <w:t xml:space="preserve">) и приказу Министерства образования и науки Российской Федерации </w:t>
      </w:r>
      <w:r w:rsidR="00CE4BBA">
        <w:t>№</w:t>
      </w:r>
      <w:r w:rsidRPr="00695EDA">
        <w:t xml:space="preserve"> 1082 </w:t>
      </w:r>
      <w:r w:rsidR="00CE4BBA">
        <w:t>«</w:t>
      </w:r>
      <w:r w:rsidRPr="00695EDA">
        <w:t>Об утверждении Положения о психолого-медико-педагогической комиссии</w:t>
      </w:r>
      <w:r w:rsidR="00CE4BBA">
        <w:t>»</w:t>
      </w:r>
      <w:r w:rsidRPr="00695EDA">
        <w:t xml:space="preserve"> </w:t>
      </w:r>
      <w:r w:rsidRPr="00D067F5">
        <w:rPr>
          <w:b/>
          <w:bCs/>
        </w:rPr>
        <w:t>специальные условия</w:t>
      </w:r>
      <w:r w:rsidRPr="00695EDA">
        <w:t xml:space="preserve"> для получения образования обучающимися с ограниченными возможностями здоровья (далее - ОВЗ) определяются в заключении </w:t>
      </w:r>
      <w:r w:rsidRPr="00D067F5">
        <w:rPr>
          <w:b/>
          <w:bCs/>
        </w:rPr>
        <w:t>психолого-медико-педагогической комиссии.</w:t>
      </w:r>
    </w:p>
    <w:p w14:paraId="16AD5724" w14:textId="200F1BAC" w:rsidR="00695EDA" w:rsidRPr="00695EDA" w:rsidRDefault="00695EDA" w:rsidP="00695EDA">
      <w:r w:rsidRPr="00695EDA">
        <w:t>Под специальными условиями для получения образования обучающимися с ОВЗ в Законе об образовании и приказе Министерства образования и науки Р</w:t>
      </w:r>
      <w:r w:rsidR="00CD3926">
        <w:t xml:space="preserve">Ф </w:t>
      </w:r>
      <w:r w:rsidR="00CE4BBA">
        <w:t>№</w:t>
      </w:r>
      <w:r w:rsidRPr="00695EDA">
        <w:t xml:space="preserve"> 1015 </w:t>
      </w:r>
      <w:r w:rsidR="00CD3926">
        <w:t>«</w:t>
      </w:r>
      <w:r w:rsidRPr="00695EDA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CD3926">
        <w:t>»</w:t>
      </w:r>
      <w:r w:rsidRPr="00695EDA">
        <w:t xml:space="preserve"> понимается</w:t>
      </w:r>
      <w:r w:rsidR="00EB2E1E">
        <w:t>,</w:t>
      </w:r>
      <w:r w:rsidRPr="00695EDA">
        <w:t xml:space="preserve"> в том числе</w:t>
      </w:r>
      <w:r w:rsidR="00EB2E1E">
        <w:t>,</w:t>
      </w:r>
      <w:r w:rsidRPr="00695EDA">
        <w:t xml:space="preserve"> </w:t>
      </w:r>
      <w:r w:rsidRPr="00D067F5">
        <w:rPr>
          <w:b/>
          <w:bCs/>
        </w:rPr>
        <w:t>предоставление услуг ассистента (помощника), оказывающего обучающимся необходимую техническую помощь, и (или) тьютора из расчета по одной штатной единице на каждые 1 - 6 учащихся с ОВЗ с учетом особенностей учащихся.</w:t>
      </w:r>
    </w:p>
    <w:p w14:paraId="4441DBF0" w14:textId="715C1BB8" w:rsidR="00D067F5" w:rsidRPr="00D067F5" w:rsidRDefault="00D067F5" w:rsidP="00695EDA">
      <w:pPr>
        <w:rPr>
          <w:b/>
          <w:bCs/>
          <w:u w:val="single"/>
        </w:rPr>
      </w:pPr>
      <w:r w:rsidRPr="00D067F5">
        <w:rPr>
          <w:b/>
          <w:bCs/>
          <w:u w:val="single"/>
        </w:rPr>
        <w:t>ТЬЮТОР</w:t>
      </w:r>
    </w:p>
    <w:p w14:paraId="12F4B2A8" w14:textId="00CFF049" w:rsidR="00695EDA" w:rsidRPr="00695EDA" w:rsidRDefault="002642B7" w:rsidP="00695EDA">
      <w:r>
        <w:t>Д</w:t>
      </w:r>
      <w:r w:rsidR="00695EDA" w:rsidRPr="00695EDA">
        <w:t xml:space="preserve">олжность </w:t>
      </w:r>
      <w:proofErr w:type="spellStart"/>
      <w:r w:rsidR="00695EDA" w:rsidRPr="00695EDA">
        <w:t>тьютора</w:t>
      </w:r>
      <w:proofErr w:type="spellEnd"/>
      <w:r w:rsidR="00695EDA" w:rsidRPr="00695EDA">
        <w:t xml:space="preserve"> отнесена к должностям педагогических работников, требования к квалификации - высшее профессиональное образование по направлению подготовки </w:t>
      </w:r>
      <w:r>
        <w:t>«</w:t>
      </w:r>
      <w:r w:rsidR="00695EDA" w:rsidRPr="00695EDA">
        <w:t>Образование и педагогика</w:t>
      </w:r>
      <w:r>
        <w:t>»</w:t>
      </w:r>
      <w:r w:rsidR="00695EDA" w:rsidRPr="00695EDA">
        <w:t xml:space="preserve"> и стаж педагогической работы не менее 2 лет</w:t>
      </w:r>
      <w:r>
        <w:rPr>
          <w:rStyle w:val="ab"/>
        </w:rPr>
        <w:footnoteReference w:id="2"/>
      </w:r>
      <w:r w:rsidR="00695EDA" w:rsidRPr="00695EDA">
        <w:t>.</w:t>
      </w:r>
    </w:p>
    <w:p w14:paraId="5076A1CF" w14:textId="6FA04829" w:rsidR="00695EDA" w:rsidRPr="00695EDA" w:rsidRDefault="00695EDA" w:rsidP="00695EDA">
      <w:r w:rsidRPr="00695EDA">
        <w:t xml:space="preserve">Приказом Минтруда России от 10 января 2017 г. </w:t>
      </w:r>
      <w:r w:rsidR="00B85C4C">
        <w:t>№</w:t>
      </w:r>
      <w:r w:rsidRPr="00695EDA">
        <w:t xml:space="preserve"> 10н утвержден профессиональный стандарт </w:t>
      </w:r>
      <w:r w:rsidR="00B85C4C">
        <w:t>«</w:t>
      </w:r>
      <w:r w:rsidRPr="00695EDA">
        <w:t>Специалист в области воспитания</w:t>
      </w:r>
      <w:r w:rsidR="00B85C4C">
        <w:t>»</w:t>
      </w:r>
      <w:r w:rsidRPr="00695EDA">
        <w:t xml:space="preserve"> (зарегистрирован Минюстом России 26 января 2017 г., регистрационный </w:t>
      </w:r>
      <w:r w:rsidR="00B85C4C">
        <w:t>№</w:t>
      </w:r>
      <w:r w:rsidRPr="00695EDA">
        <w:t> 45406), одной из трудовых функций которого является тьюторское сопровождение обучающихся с инвалидностью и ОВЗ.</w:t>
      </w:r>
    </w:p>
    <w:p w14:paraId="722A66AD" w14:textId="77777777" w:rsidR="00695EDA" w:rsidRPr="00695EDA" w:rsidRDefault="00695EDA" w:rsidP="00695EDA">
      <w:r w:rsidRPr="00695EDA">
        <w:t>К должностным обязанностям тьютора по сопровождению обучающихся с инвалидностью и ОВЗ относится:</w:t>
      </w:r>
    </w:p>
    <w:p w14:paraId="5FB1EAF0" w14:textId="77777777" w:rsidR="00695EDA" w:rsidRPr="00695EDA" w:rsidRDefault="00695EDA" w:rsidP="00695EDA">
      <w:bookmarkStart w:id="0" w:name="sub_1001"/>
      <w:r w:rsidRPr="00695EDA">
        <w:t>1. педагогическое сопровождение реализации индивидуальных образовательных маршрутов обучающихся:</w:t>
      </w:r>
    </w:p>
    <w:bookmarkEnd w:id="0"/>
    <w:p w14:paraId="478EEF33" w14:textId="77777777" w:rsidR="00695EDA" w:rsidRPr="00695EDA" w:rsidRDefault="00695EDA" w:rsidP="00B85C4C">
      <w:pPr>
        <w:pStyle w:val="a"/>
      </w:pPr>
      <w:r w:rsidRPr="00695EDA">
        <w:t>выявление индивидуальных образовательных потребностей обучающихся в процессе образования;</w:t>
      </w:r>
    </w:p>
    <w:p w14:paraId="517B5496" w14:textId="77777777" w:rsidR="00695EDA" w:rsidRPr="00695EDA" w:rsidRDefault="00695EDA" w:rsidP="00B85C4C">
      <w:pPr>
        <w:pStyle w:val="a"/>
      </w:pPr>
      <w:r w:rsidRPr="00695EDA">
        <w:lastRenderedPageBreak/>
        <w:t>участие в разработке индивидуальных образовательных маршрутов, учебных планов обучающихся;</w:t>
      </w:r>
    </w:p>
    <w:p w14:paraId="0368EF43" w14:textId="77777777" w:rsidR="00695EDA" w:rsidRPr="00695EDA" w:rsidRDefault="00695EDA" w:rsidP="00B85C4C">
      <w:pPr>
        <w:pStyle w:val="a"/>
      </w:pPr>
      <w:r w:rsidRPr="00695EDA">
        <w:t>подбор и адаптация педагогических средств индивидуализации образовательного процесса;</w:t>
      </w:r>
    </w:p>
    <w:p w14:paraId="6BAF9EFA" w14:textId="77777777" w:rsidR="00695EDA" w:rsidRPr="00695EDA" w:rsidRDefault="00695EDA" w:rsidP="00B85C4C">
      <w:pPr>
        <w:pStyle w:val="a"/>
      </w:pPr>
      <w:r w:rsidRPr="00695EDA">
        <w:t>организация процесса индивидуальной работы с обучающимися по выявлению, формированию и развитию их познавательных интересов;</w:t>
      </w:r>
    </w:p>
    <w:p w14:paraId="4B72BB28" w14:textId="77777777" w:rsidR="00695EDA" w:rsidRPr="00695EDA" w:rsidRDefault="00695EDA" w:rsidP="00B85C4C">
      <w:pPr>
        <w:pStyle w:val="a"/>
      </w:pPr>
      <w:r w:rsidRPr="00695EDA">
        <w:t>участие в реализации адаптированных образовательных программ обучающихся;</w:t>
      </w:r>
    </w:p>
    <w:p w14:paraId="0B82BB63" w14:textId="77777777" w:rsidR="00695EDA" w:rsidRPr="00695EDA" w:rsidRDefault="00695EDA" w:rsidP="00B85C4C">
      <w:pPr>
        <w:pStyle w:val="a"/>
      </w:pPr>
      <w:r w:rsidRPr="00695EDA">
        <w:t>организация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анализу и обсуждению с ними хода и результатов реализации этих планов, программ;</w:t>
      </w:r>
    </w:p>
    <w:p w14:paraId="315B6DE0" w14:textId="77777777" w:rsidR="00695EDA" w:rsidRPr="00695EDA" w:rsidRDefault="00695EDA" w:rsidP="00695EDA">
      <w:bookmarkStart w:id="1" w:name="sub_1002"/>
      <w:r w:rsidRPr="00695EDA">
        <w:t>2.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здоровья:</w:t>
      </w:r>
    </w:p>
    <w:bookmarkEnd w:id="1"/>
    <w:p w14:paraId="1B930AF6" w14:textId="77777777" w:rsidR="00695EDA" w:rsidRPr="00695EDA" w:rsidRDefault="00695EDA" w:rsidP="00B85C4C">
      <w:pPr>
        <w:pStyle w:val="a"/>
      </w:pPr>
      <w:r w:rsidRPr="00695EDA">
        <w:t>проведение анализа образовательных ресурсов внутри и вне образовательной организации;</w:t>
      </w:r>
    </w:p>
    <w:p w14:paraId="73183803" w14:textId="77777777" w:rsidR="00695EDA" w:rsidRPr="00695EDA" w:rsidRDefault="00695EDA" w:rsidP="00B85C4C">
      <w:pPr>
        <w:pStyle w:val="a"/>
      </w:pPr>
      <w:r w:rsidRPr="00695EDA">
        <w:t>организация и координация работы сетевых сообществ для разработки и реализации индивидуальных образовательных маршрутов, адаптированных образовательных программ обучающихся;</w:t>
      </w:r>
    </w:p>
    <w:p w14:paraId="0329B139" w14:textId="77777777" w:rsidR="00695EDA" w:rsidRPr="00695EDA" w:rsidRDefault="00695EDA" w:rsidP="00B85C4C">
      <w:pPr>
        <w:pStyle w:val="a"/>
      </w:pPr>
      <w:r w:rsidRPr="00695EDA">
        <w:t>разработка мер по обеспечению взаимодействия обучающегося с различными субъектами образовательной среды;</w:t>
      </w:r>
    </w:p>
    <w:p w14:paraId="71807AFF" w14:textId="77777777" w:rsidR="00695EDA" w:rsidRPr="00695EDA" w:rsidRDefault="00695EDA" w:rsidP="00B85C4C">
      <w:pPr>
        <w:pStyle w:val="a"/>
      </w:pPr>
      <w:r w:rsidRPr="00695EDA">
        <w:t>координация взаимодействия субъектов образования с целью обеспечения доступа обучающихся к образовательным ресурсам;</w:t>
      </w:r>
    </w:p>
    <w:p w14:paraId="68FB77AE" w14:textId="77777777" w:rsidR="00695EDA" w:rsidRPr="00695EDA" w:rsidRDefault="00695EDA" w:rsidP="00B85C4C">
      <w:pPr>
        <w:pStyle w:val="a"/>
      </w:pPr>
      <w:r w:rsidRPr="00695EDA">
        <w:t>организация зонирования образовательного пространства по видам деятельности;</w:t>
      </w:r>
    </w:p>
    <w:p w14:paraId="122B4679" w14:textId="77777777" w:rsidR="00695EDA" w:rsidRPr="00695EDA" w:rsidRDefault="00695EDA" w:rsidP="00B85C4C">
      <w:pPr>
        <w:pStyle w:val="a"/>
      </w:pPr>
      <w:r w:rsidRPr="00695EDA">
        <w:t>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</w:p>
    <w:p w14:paraId="213B57E4" w14:textId="77777777" w:rsidR="00695EDA" w:rsidRPr="00695EDA" w:rsidRDefault="00695EDA" w:rsidP="00695EDA">
      <w:bookmarkStart w:id="2" w:name="sub_1003"/>
      <w:r w:rsidRPr="00695EDA">
        <w:t>3. организационно-методическое обеспечение реализации индивидуальных образовательных маршрутов, адаптированных образовательных программ обучающихся:</w:t>
      </w:r>
    </w:p>
    <w:bookmarkEnd w:id="2"/>
    <w:p w14:paraId="7CA787B0" w14:textId="77777777" w:rsidR="00695EDA" w:rsidRPr="00695EDA" w:rsidRDefault="00695EDA" w:rsidP="00B85C4C">
      <w:pPr>
        <w:pStyle w:val="a"/>
      </w:pPr>
      <w:r w:rsidRPr="00695EDA">
        <w:t>разработка и подбор методических средств для формирования адаптированной образовательной среды для обучающихся;</w:t>
      </w:r>
    </w:p>
    <w:p w14:paraId="420D5E2D" w14:textId="77777777" w:rsidR="00695EDA" w:rsidRPr="00695EDA" w:rsidRDefault="00695EDA" w:rsidP="00B85C4C">
      <w:pPr>
        <w:pStyle w:val="a"/>
      </w:pPr>
      <w:r w:rsidRPr="00695EDA">
        <w:t>разработка методического обеспечения взаимодействия субъектов образования в целях индивидуализации образовательного процесса;</w:t>
      </w:r>
    </w:p>
    <w:p w14:paraId="15E2CC47" w14:textId="77777777" w:rsidR="00695EDA" w:rsidRPr="00695EDA" w:rsidRDefault="00695EDA" w:rsidP="00B85C4C">
      <w:pPr>
        <w:pStyle w:val="a"/>
      </w:pPr>
      <w:r w:rsidRPr="00695EDA">
        <w:t>контроль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</w:p>
    <w:p w14:paraId="38C370CC" w14:textId="77777777" w:rsidR="00695EDA" w:rsidRPr="00695EDA" w:rsidRDefault="00695EDA" w:rsidP="00B85C4C">
      <w:pPr>
        <w:pStyle w:val="a"/>
      </w:pPr>
      <w:r w:rsidRPr="00695EDA">
        <w:t>консультирование участников образовательного процесса по вопросам индивидуализации образования обучающихся.</w:t>
      </w:r>
    </w:p>
    <w:p w14:paraId="256B11B2" w14:textId="77777777" w:rsidR="00D067F5" w:rsidRDefault="00D067F5" w:rsidP="00695EDA"/>
    <w:p w14:paraId="706ABFA3" w14:textId="77777777" w:rsidR="00D067F5" w:rsidRDefault="00D067F5" w:rsidP="00695EDA"/>
    <w:p w14:paraId="19DEA8CF" w14:textId="1AA429DC" w:rsidR="00D067F5" w:rsidRPr="00D067F5" w:rsidRDefault="00D067F5" w:rsidP="00695EDA">
      <w:pPr>
        <w:rPr>
          <w:b/>
          <w:bCs/>
          <w:u w:val="single"/>
        </w:rPr>
      </w:pPr>
      <w:r w:rsidRPr="00D067F5">
        <w:rPr>
          <w:b/>
          <w:bCs/>
          <w:u w:val="single"/>
        </w:rPr>
        <w:lastRenderedPageBreak/>
        <w:t>АССИСТЕНТ</w:t>
      </w:r>
    </w:p>
    <w:p w14:paraId="55CB58A8" w14:textId="4A46D177" w:rsidR="00695EDA" w:rsidRPr="00695EDA" w:rsidRDefault="00695EDA" w:rsidP="00695EDA">
      <w:r w:rsidRPr="00695EDA">
        <w:t>Приказом Минтруда Росси</w:t>
      </w:r>
      <w:r w:rsidR="00B85C4C">
        <w:t>и</w:t>
      </w:r>
      <w:r w:rsidRPr="00695EDA">
        <w:t xml:space="preserve"> </w:t>
      </w:r>
      <w:r w:rsidR="00B85C4C">
        <w:t>№</w:t>
      </w:r>
      <w:r w:rsidRPr="00695EDA">
        <w:t xml:space="preserve"> 351н утвержден профессиональный стандарт </w:t>
      </w:r>
      <w:r w:rsidR="00B85C4C">
        <w:t>«</w:t>
      </w:r>
      <w:r w:rsidRPr="00695EDA">
        <w:t>Ассистент (помощник) по оказанию технической помощи инвалидам и лицам с ограниченными возможностями здоровья</w:t>
      </w:r>
      <w:r w:rsidR="00B85C4C">
        <w:t>».</w:t>
      </w:r>
    </w:p>
    <w:p w14:paraId="75150D41" w14:textId="5F82BC2F" w:rsidR="00695EDA" w:rsidRPr="00695EDA" w:rsidRDefault="00695EDA" w:rsidP="00695EDA">
      <w:r w:rsidRPr="00695EDA">
        <w:t xml:space="preserve">Ассистент (помощник) по оказанию технической помощи должен иметь среднее общее образование и краткосрочное обучение, или инструктаж на рабочем месте, или профессиональное обучение по программам профессиональной подготовки по профессии рабочих, служащих </w:t>
      </w:r>
      <w:r w:rsidR="00B85C4C">
        <w:t>«</w:t>
      </w:r>
      <w:r w:rsidRPr="00695EDA">
        <w:t>Ассистент по оказанию технической помощи инвалидам и лицам с ограниченными возможностями здоровья</w:t>
      </w:r>
      <w:r w:rsidR="00B85C4C">
        <w:t>»</w:t>
      </w:r>
      <w:r w:rsidRPr="00695EDA">
        <w:t xml:space="preserve"> без предъявления требований к стажу работы.</w:t>
      </w:r>
    </w:p>
    <w:p w14:paraId="43AA69DA" w14:textId="77777777" w:rsidR="00695EDA" w:rsidRPr="00695EDA" w:rsidRDefault="00695EDA" w:rsidP="00695EDA">
      <w:r w:rsidRPr="00695EDA">
        <w:t>К должностным обязанностям ассистента (помощника) по оказанию технической помощи инвалидам и лицам с ОВЗ при нарушении их способности к самообслуживанию, передвижению, ориентации, общению при получении образования относятся:</w:t>
      </w:r>
    </w:p>
    <w:p w14:paraId="7BABB81E" w14:textId="77777777" w:rsidR="00695EDA" w:rsidRPr="00695EDA" w:rsidRDefault="00695EDA" w:rsidP="00695EDA">
      <w:bookmarkStart w:id="3" w:name="sub_1011"/>
      <w:r w:rsidRPr="00695EDA">
        <w:t>1. обеспечение сопровождения инвалида, лица с ограниченными возможностями здоровья в образовательную организацию;</w:t>
      </w:r>
    </w:p>
    <w:p w14:paraId="05C354A2" w14:textId="77777777" w:rsidR="00695EDA" w:rsidRPr="00695EDA" w:rsidRDefault="00695EDA" w:rsidP="00695EDA">
      <w:bookmarkStart w:id="4" w:name="sub_1012"/>
      <w:bookmarkEnd w:id="3"/>
      <w:r w:rsidRPr="00695EDA">
        <w:t>2. оказание технической помощи в части передвижения по образовательной организации, получения информации и ориентации;</w:t>
      </w:r>
    </w:p>
    <w:p w14:paraId="31927689" w14:textId="77777777" w:rsidR="00695EDA" w:rsidRPr="00695EDA" w:rsidRDefault="00695EDA" w:rsidP="00695EDA">
      <w:bookmarkStart w:id="5" w:name="sub_1013"/>
      <w:bookmarkEnd w:id="4"/>
      <w:r w:rsidRPr="00695EDA">
        <w:t>3. оказание технической помощи в обеспечении коммуникации, в том числе с использованием коммуникативных устройств, планшетов, средств альтернативной коммуникации;</w:t>
      </w:r>
    </w:p>
    <w:p w14:paraId="5ADA3BA3" w14:textId="77777777" w:rsidR="00695EDA" w:rsidRPr="00695EDA" w:rsidRDefault="00695EDA" w:rsidP="00695EDA">
      <w:bookmarkStart w:id="6" w:name="sub_1014"/>
      <w:bookmarkEnd w:id="5"/>
      <w:r w:rsidRPr="00695EDA">
        <w:t>4. оказание помощи в использовании технических средств реабилитации (изделий) и обучения;</w:t>
      </w:r>
    </w:p>
    <w:p w14:paraId="012EBC34" w14:textId="77777777" w:rsidR="00695EDA" w:rsidRPr="00695EDA" w:rsidRDefault="00695EDA" w:rsidP="00695EDA">
      <w:bookmarkStart w:id="7" w:name="sub_1015"/>
      <w:bookmarkEnd w:id="6"/>
      <w:r w:rsidRPr="00695EDA">
        <w:t>5. оказание помощи в ведении записей, приведении в порядок рабочего места и подготовке необходимых принадлежностей;</w:t>
      </w:r>
    </w:p>
    <w:p w14:paraId="78F6BE26" w14:textId="77777777" w:rsidR="00695EDA" w:rsidRPr="00695EDA" w:rsidRDefault="00695EDA" w:rsidP="00695EDA">
      <w:bookmarkStart w:id="8" w:name="sub_1016"/>
      <w:bookmarkEnd w:id="7"/>
      <w:r w:rsidRPr="00695EDA">
        <w:t>6. оказание помощи в соблюдении санитарно-гигиенических требований обучающимся.</w:t>
      </w:r>
    </w:p>
    <w:bookmarkEnd w:id="8"/>
    <w:p w14:paraId="2CE9BEE7" w14:textId="0B626E2C" w:rsidR="00695EDA" w:rsidRDefault="00695EDA" w:rsidP="00695EDA">
      <w:r w:rsidRPr="00695EDA">
        <w:t xml:space="preserve">Таким образом, должность ассистента (помощника) по оказанию технической помощи </w:t>
      </w:r>
      <w:r w:rsidRPr="006B11A8">
        <w:rPr>
          <w:b/>
          <w:bCs/>
        </w:rPr>
        <w:t>не относится к должностям педагогических работников.</w:t>
      </w:r>
      <w:r w:rsidRPr="00695EDA">
        <w:t xml:space="preserve"> Ассистент (помощник) оказывает обучающимся с инвалидностью и ОВЗ техническую помощь в процессе получения образования указанными обучающимися.</w:t>
      </w:r>
    </w:p>
    <w:p w14:paraId="5A2949B3" w14:textId="773D5DA8" w:rsidR="006B11A8" w:rsidRPr="006B11A8" w:rsidRDefault="006B11A8" w:rsidP="00695EDA">
      <w:pPr>
        <w:rPr>
          <w:b/>
          <w:bCs/>
          <w:u w:val="single"/>
        </w:rPr>
      </w:pPr>
      <w:r w:rsidRPr="006B11A8">
        <w:rPr>
          <w:b/>
          <w:bCs/>
          <w:u w:val="single"/>
        </w:rPr>
        <w:t>НА ЧЕМ ОСНОВАНО ПРЕДОСТАВЛЕНИЕ ТЬЮТОРА И АССИСТЕНТА?</w:t>
      </w:r>
    </w:p>
    <w:p w14:paraId="1E4D761E" w14:textId="77CABD83" w:rsidR="00695EDA" w:rsidRPr="00695EDA" w:rsidRDefault="00695EDA" w:rsidP="00695EDA">
      <w:pPr>
        <w:rPr>
          <w:i/>
          <w:iCs/>
          <w:u w:val="single"/>
        </w:rPr>
      </w:pPr>
      <w:r w:rsidRPr="006B11A8">
        <w:rPr>
          <w:b/>
          <w:bCs/>
        </w:rPr>
        <w:t>Рекомендация</w:t>
      </w:r>
      <w:r w:rsidRPr="00695EDA">
        <w:t xml:space="preserve"> о необходимости, периоде предоставления услуг по </w:t>
      </w:r>
      <w:proofErr w:type="spellStart"/>
      <w:r w:rsidRPr="00695EDA">
        <w:t>тьюторскому</w:t>
      </w:r>
      <w:proofErr w:type="spellEnd"/>
      <w:r w:rsidRPr="00695EDA">
        <w:t xml:space="preserve"> сопровождению и (или) сопровождению ассистента (помощника) по оказанию технической помощи обучающемуся </w:t>
      </w:r>
      <w:r w:rsidR="006B11A8">
        <w:t xml:space="preserve">основано на и </w:t>
      </w:r>
      <w:r w:rsidRPr="00695EDA">
        <w:t xml:space="preserve">указывается в </w:t>
      </w:r>
      <w:r w:rsidRPr="006B11A8">
        <w:rPr>
          <w:b/>
          <w:bCs/>
        </w:rPr>
        <w:t>заключении психолого-медико-педагогической комиссии</w:t>
      </w:r>
      <w:r w:rsidRPr="006B11A8">
        <w:t>.</w:t>
      </w:r>
    </w:p>
    <w:p w14:paraId="1CB91A58" w14:textId="37D53F07" w:rsidR="00695EDA" w:rsidRPr="00695EDA" w:rsidRDefault="00695EDA" w:rsidP="00695EDA">
      <w:r w:rsidRPr="00695EDA">
        <w:t xml:space="preserve">В случае </w:t>
      </w:r>
      <w:r w:rsidRPr="006B11A8">
        <w:rPr>
          <w:b/>
          <w:bCs/>
        </w:rPr>
        <w:t>отсутствия в заключении психолого-медико-педагогической комиссии</w:t>
      </w:r>
      <w:r w:rsidRPr="00695EDA">
        <w:t xml:space="preserve"> таких рекомендаций</w:t>
      </w:r>
      <w:r w:rsidR="006B11A8">
        <w:t>,</w:t>
      </w:r>
      <w:r w:rsidRPr="00695EDA">
        <w:t xml:space="preserve"> психолого-медико-педагогическим консилиумом образовательной организации может быть принято решение о предоставлении услуг по </w:t>
      </w:r>
      <w:proofErr w:type="spellStart"/>
      <w:r w:rsidRPr="00695EDA">
        <w:t>тьюторскому</w:t>
      </w:r>
      <w:proofErr w:type="spellEnd"/>
      <w:r w:rsidRPr="00695EDA">
        <w:t xml:space="preserve"> сопровождению и (или) сопровождению ассистента (помощника) по оказанию технической помощи, в том числе относительно периода предоставления услуг тьютора и (или) ассистента (помощника):</w:t>
      </w:r>
    </w:p>
    <w:p w14:paraId="0434535A" w14:textId="77777777" w:rsidR="00695EDA" w:rsidRPr="00695EDA" w:rsidRDefault="00695EDA" w:rsidP="00D915F5">
      <w:pPr>
        <w:pStyle w:val="-"/>
      </w:pPr>
      <w:r w:rsidRPr="00695EDA">
        <w:lastRenderedPageBreak/>
        <w:t>на период адаптации обучающегося в образовательной организации;</w:t>
      </w:r>
    </w:p>
    <w:p w14:paraId="666E4BB4" w14:textId="77777777" w:rsidR="00695EDA" w:rsidRPr="00695EDA" w:rsidRDefault="00695EDA" w:rsidP="00D915F5">
      <w:pPr>
        <w:pStyle w:val="-"/>
      </w:pPr>
      <w:r w:rsidRPr="00695EDA">
        <w:t>на какой-либо промежуток времени (учебную четверть, полугодие, учебный год);</w:t>
      </w:r>
    </w:p>
    <w:p w14:paraId="305B3872" w14:textId="77777777" w:rsidR="00695EDA" w:rsidRPr="00695EDA" w:rsidRDefault="00695EDA" w:rsidP="00D915F5">
      <w:pPr>
        <w:pStyle w:val="-"/>
      </w:pPr>
      <w:r w:rsidRPr="00695EDA">
        <w:t>на постоянной основе.</w:t>
      </w:r>
    </w:p>
    <w:p w14:paraId="7B17606F" w14:textId="5A1F57C5" w:rsidR="00695EDA" w:rsidRPr="00695EDA" w:rsidRDefault="00695EDA" w:rsidP="00695EDA">
      <w:r w:rsidRPr="00695EDA">
        <w:t>Образовательная организация обладает автономией, под которой понимается самостоятельность в том числе в установлении штатного расписания</w:t>
      </w:r>
      <w:r w:rsidR="00EB2E1E">
        <w:t>,</w:t>
      </w:r>
      <w:r w:rsidRPr="00695EDA">
        <w:t xml:space="preserve"> приеме на работу работников, заключении с ними и расторжении трудовых договоров, распределении должностных обязанностей, создании условий и организации дополнительного профессионального образования работников (28 статья Закона об образовании).</w:t>
      </w:r>
    </w:p>
    <w:p w14:paraId="4ADB762A" w14:textId="77777777" w:rsidR="00695EDA" w:rsidRPr="00695EDA" w:rsidRDefault="00695EDA" w:rsidP="00695EDA">
      <w:r w:rsidRPr="00695EDA">
        <w:t xml:space="preserve">Решение о введении в штатное расписание тьютора и (или) ассистента (помощника) по оказанию технической помощи </w:t>
      </w:r>
      <w:r w:rsidRPr="00D067F5">
        <w:rPr>
          <w:b/>
          <w:bCs/>
        </w:rPr>
        <w:t>принимается руководителем образовательной организации на основании рекомендаций психолого-медико-педагогической комиссии или с учетом рекомендаций психолого-медико-педагогического консилиума образовательной организации</w:t>
      </w:r>
      <w:r w:rsidRPr="00D067F5">
        <w:t>.</w:t>
      </w:r>
    </w:p>
    <w:p w14:paraId="6050FC34" w14:textId="77777777" w:rsidR="00695EDA" w:rsidRPr="00695EDA" w:rsidRDefault="00695EDA" w:rsidP="00695EDA">
      <w:r w:rsidRPr="00695EDA">
        <w:t>Для организации сопровождения тьютором и (или) ассистентом (помощником) в образовательной организации:</w:t>
      </w:r>
    </w:p>
    <w:p w14:paraId="1DE833A7" w14:textId="77777777" w:rsidR="00695EDA" w:rsidRPr="00695EDA" w:rsidRDefault="00695EDA" w:rsidP="00C055BA">
      <w:pPr>
        <w:pStyle w:val="a"/>
      </w:pPr>
      <w:r w:rsidRPr="00695EDA">
        <w:t xml:space="preserve">выявляются обучающиеся, нуждающиеся в предоставлении услуги по </w:t>
      </w:r>
      <w:proofErr w:type="spellStart"/>
      <w:r w:rsidRPr="00695EDA">
        <w:t>тьюторскому</w:t>
      </w:r>
      <w:proofErr w:type="spellEnd"/>
      <w:r w:rsidRPr="00695EDA">
        <w:t xml:space="preserve"> сопровождению и (или) сопровождению ассистента (помощника) по оказанию технической помощи;</w:t>
      </w:r>
    </w:p>
    <w:p w14:paraId="7012628F" w14:textId="77777777" w:rsidR="00695EDA" w:rsidRPr="00695EDA" w:rsidRDefault="00695EDA" w:rsidP="00C055BA">
      <w:pPr>
        <w:pStyle w:val="a"/>
      </w:pPr>
      <w:r w:rsidRPr="00695EDA">
        <w:t xml:space="preserve">определяется индивидуально для каждого обучающегося, нуждающегося в предоставлении услуги по </w:t>
      </w:r>
      <w:proofErr w:type="spellStart"/>
      <w:r w:rsidRPr="00695EDA">
        <w:t>тьюторскому</w:t>
      </w:r>
      <w:proofErr w:type="spellEnd"/>
      <w:r w:rsidRPr="00695EDA">
        <w:t xml:space="preserve"> сопровождению и (или) сопровождению ассистента (помощника) по оказанию технической помощи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др.).</w:t>
      </w:r>
    </w:p>
    <w:p w14:paraId="2249EF0F" w14:textId="0C7E8D03" w:rsidR="004E23BD" w:rsidRPr="006B11A8" w:rsidRDefault="006B11A8" w:rsidP="003A530E">
      <w:pPr>
        <w:pStyle w:val="2"/>
        <w:rPr>
          <w:u w:val="single"/>
        </w:rPr>
      </w:pPr>
      <w:r w:rsidRPr="006B11A8">
        <w:rPr>
          <w:u w:val="single"/>
        </w:rPr>
        <w:t>КАК ПРОИСХОДИТ НАЗНАЧЕНИЕ ТЬЮТОРА И (ИЛИ) АССИСТЕНТА?</w:t>
      </w:r>
    </w:p>
    <w:p w14:paraId="685EA002" w14:textId="22F702C5" w:rsidR="003A530E" w:rsidRDefault="00664C26" w:rsidP="003A00AB">
      <w:r>
        <w:t xml:space="preserve">В соответствии со ст. 79 Федерального закона «Об образовании в Российской Федерации» </w:t>
      </w:r>
      <w:r w:rsidR="00F567D2">
        <w:t>о</w:t>
      </w:r>
      <w:r w:rsidR="00F567D2" w:rsidRPr="00F567D2">
        <w:t xml:space="preserve">бщее образование обучающихся с </w:t>
      </w:r>
      <w:r w:rsidR="00D067F5">
        <w:t>ОВЗ</w:t>
      </w:r>
      <w:r w:rsidR="00F567D2" w:rsidRPr="00F567D2">
        <w:t xml:space="preserve">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</w:t>
      </w:r>
      <w:r w:rsidR="00F567D2" w:rsidRPr="00D067F5">
        <w:rPr>
          <w:b/>
          <w:bCs/>
        </w:rPr>
        <w:t>создаются специальные условия</w:t>
      </w:r>
      <w:r w:rsidR="00F567D2" w:rsidRPr="00F567D2">
        <w:t> для получения образования указанными обучающимися.</w:t>
      </w:r>
    </w:p>
    <w:p w14:paraId="0BCF1BE0" w14:textId="556FA6D8" w:rsidR="00F567D2" w:rsidRDefault="00F567D2" w:rsidP="003A00AB">
      <w:r>
        <w:t xml:space="preserve">Специальное условие </w:t>
      </w:r>
      <w:r w:rsidR="00453DEF">
        <w:t xml:space="preserve">для получения образования – назначение тьютора или ассистента. Если </w:t>
      </w:r>
      <w:r w:rsidR="00480185">
        <w:t xml:space="preserve">это прямо указано в заключении </w:t>
      </w:r>
      <w:r w:rsidR="00305D8A" w:rsidRPr="00695EDA">
        <w:t>психолого-медико-педагогической комиссии</w:t>
      </w:r>
      <w:r w:rsidR="00305D8A">
        <w:t xml:space="preserve">, то образовательное учреждение </w:t>
      </w:r>
      <w:r w:rsidR="00305D8A" w:rsidRPr="00D067F5">
        <w:rPr>
          <w:b/>
          <w:bCs/>
        </w:rPr>
        <w:t xml:space="preserve">обязано </w:t>
      </w:r>
      <w:r w:rsidR="00D067F5">
        <w:rPr>
          <w:b/>
          <w:bCs/>
        </w:rPr>
        <w:t xml:space="preserve">их </w:t>
      </w:r>
      <w:r w:rsidR="00305D8A" w:rsidRPr="00D067F5">
        <w:rPr>
          <w:b/>
          <w:bCs/>
        </w:rPr>
        <w:t>предоставить</w:t>
      </w:r>
      <w:r w:rsidR="00FD27E7">
        <w:t xml:space="preserve">. Закон не подразумевает в таком случае какого-либо усмотрения. </w:t>
      </w:r>
    </w:p>
    <w:p w14:paraId="46C509D0" w14:textId="3760869C" w:rsidR="00926E0E" w:rsidRDefault="00926E0E" w:rsidP="003A00AB">
      <w:r>
        <w:t xml:space="preserve">Если в учебном учреждении отказывают </w:t>
      </w:r>
      <w:r w:rsidR="0008097A">
        <w:t xml:space="preserve">в предоставлении тьюторов или ассистентов, то необходимо обратиться в </w:t>
      </w:r>
      <w:r w:rsidR="00C3492A">
        <w:t xml:space="preserve">ответственный орган в сфере образования (департамент или министерство образования) с заявлением о создании условий </w:t>
      </w:r>
      <w:r w:rsidR="001D016B">
        <w:t xml:space="preserve">для учебного процесса в соответствии с заключением </w:t>
      </w:r>
      <w:r w:rsidR="007432BD" w:rsidRPr="00695EDA">
        <w:t>психолого-медико-педагогической комиссии</w:t>
      </w:r>
      <w:r w:rsidR="007432BD">
        <w:t>.</w:t>
      </w:r>
    </w:p>
    <w:p w14:paraId="010DAAD8" w14:textId="0CD0FB78" w:rsidR="007432BD" w:rsidRDefault="007432BD" w:rsidP="003A00AB">
      <w:r>
        <w:lastRenderedPageBreak/>
        <w:t xml:space="preserve">Если ответственный орган не отреагирует на обращение или укажет, что средств </w:t>
      </w:r>
      <w:r w:rsidR="007C15A2">
        <w:t xml:space="preserve">на педагогов – нет, то необходимо будет обратиться в прокуратуру, а затем </w:t>
      </w:r>
      <w:r w:rsidR="00D067F5">
        <w:t xml:space="preserve">в </w:t>
      </w:r>
      <w:r w:rsidR="007C15A2">
        <w:t xml:space="preserve">суд. Прокурор сможет представлять Ваши интересы в суде, то есть подготовить необходимые документы и заявление, а также провести определенные </w:t>
      </w:r>
      <w:r w:rsidR="00B530D4">
        <w:t xml:space="preserve">надзорные действия. Как минимум, это поможет принудить принять необходимые меры, как максимум, в судебном порядке </w:t>
      </w:r>
      <w:r w:rsidR="00B05008">
        <w:t xml:space="preserve">суд обяжет образовательное учреждение предоставить тьютора или ассистента для ребенка. </w:t>
      </w:r>
    </w:p>
    <w:p w14:paraId="31235A66" w14:textId="77777777" w:rsidR="00AD37E0" w:rsidRPr="004E23BD" w:rsidRDefault="00AD37E0" w:rsidP="003A00AB"/>
    <w:sectPr w:rsidR="00AD37E0" w:rsidRPr="004E23BD" w:rsidSect="00D067F5">
      <w:pgSz w:w="12240" w:h="15840"/>
      <w:pgMar w:top="672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45D42" w14:textId="77777777" w:rsidR="003A030E" w:rsidRDefault="003A030E" w:rsidP="00190B75">
      <w:pPr>
        <w:spacing w:after="0" w:line="240" w:lineRule="auto"/>
      </w:pPr>
      <w:r>
        <w:separator/>
      </w:r>
    </w:p>
  </w:endnote>
  <w:endnote w:type="continuationSeparator" w:id="0">
    <w:p w14:paraId="3FE52489" w14:textId="77777777" w:rsidR="003A030E" w:rsidRDefault="003A030E" w:rsidP="0019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FF422" w14:textId="77777777" w:rsidR="003A030E" w:rsidRDefault="003A030E" w:rsidP="00190B75">
      <w:pPr>
        <w:spacing w:after="0" w:line="240" w:lineRule="auto"/>
      </w:pPr>
      <w:r>
        <w:separator/>
      </w:r>
    </w:p>
  </w:footnote>
  <w:footnote w:type="continuationSeparator" w:id="0">
    <w:p w14:paraId="36654C8F" w14:textId="77777777" w:rsidR="003A030E" w:rsidRDefault="003A030E" w:rsidP="00190B75">
      <w:pPr>
        <w:spacing w:after="0" w:line="240" w:lineRule="auto"/>
      </w:pPr>
      <w:r>
        <w:continuationSeparator/>
      </w:r>
    </w:p>
  </w:footnote>
  <w:footnote w:id="1">
    <w:p w14:paraId="0589F8DD" w14:textId="3E47AB58" w:rsidR="00190B75" w:rsidRPr="00302C9B" w:rsidRDefault="00190B75" w:rsidP="00302C9B">
      <w:pPr>
        <w:pStyle w:val="a9"/>
        <w:rPr>
          <w:b/>
          <w:bCs/>
        </w:rPr>
      </w:pPr>
      <w:r>
        <w:rPr>
          <w:rStyle w:val="ab"/>
        </w:rPr>
        <w:footnoteRef/>
      </w:r>
      <w:r>
        <w:t xml:space="preserve"> </w:t>
      </w:r>
      <w:r w:rsidR="00873D66" w:rsidRPr="00873D66">
        <w:t xml:space="preserve">Письмо Министерства просвещения РФ от 20 февраля 2019 г. </w:t>
      </w:r>
      <w:r w:rsidR="00873D66">
        <w:t>№</w:t>
      </w:r>
      <w:r w:rsidR="00873D66" w:rsidRPr="00873D66">
        <w:t xml:space="preserve"> ТС-551/07 </w:t>
      </w:r>
      <w:r w:rsidR="00873D66">
        <w:t>«</w:t>
      </w:r>
      <w:r w:rsidR="00873D66" w:rsidRPr="00873D66">
        <w:t>О сопровождении образования обучающихся с ОВЗ и инвалидностью</w:t>
      </w:r>
      <w:r w:rsidR="00873D66">
        <w:t>»</w:t>
      </w:r>
      <w:r w:rsidR="00D067F5">
        <w:t>.</w:t>
      </w:r>
    </w:p>
  </w:footnote>
  <w:footnote w:id="2">
    <w:p w14:paraId="50F1878B" w14:textId="329E5FDA" w:rsidR="002642B7" w:rsidRPr="002642B7" w:rsidRDefault="002642B7">
      <w:pPr>
        <w:pStyle w:val="a9"/>
      </w:pPr>
      <w:r>
        <w:rPr>
          <w:rStyle w:val="ab"/>
        </w:rPr>
        <w:footnoteRef/>
      </w:r>
      <w:r>
        <w:t xml:space="preserve"> Это </w:t>
      </w:r>
      <w:r w:rsidR="00302C9B">
        <w:t>регулируется п</w:t>
      </w:r>
      <w:r w:rsidRPr="00695EDA">
        <w:t xml:space="preserve">остановлением Правительства Российской Федерации от 8 августа 2013 г. </w:t>
      </w:r>
      <w:r>
        <w:t>№</w:t>
      </w:r>
      <w:r w:rsidRPr="00695EDA">
        <w:t xml:space="preserve"> 678 </w:t>
      </w:r>
      <w:r w:rsidR="00302C9B">
        <w:t>«</w:t>
      </w:r>
      <w:r w:rsidRPr="00695EDA"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t>»</w:t>
      </w:r>
      <w:r w:rsidRPr="00695EDA">
        <w:t xml:space="preserve">, а также приказом Минздравсоцразвития Российской Федерации от 26 августа 2010 г. </w:t>
      </w:r>
      <w:r>
        <w:t>№</w:t>
      </w:r>
      <w:r w:rsidRPr="00695EDA">
        <w:t xml:space="preserve"> 761н </w:t>
      </w:r>
      <w:r>
        <w:t>«</w:t>
      </w:r>
      <w:r w:rsidRPr="00695EDA"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302C9B">
        <w:t>«</w:t>
      </w:r>
      <w:r w:rsidRPr="00695EDA">
        <w:t>Квалификационные характеристики должностей работников образования</w:t>
      </w:r>
      <w:r>
        <w:t>»</w:t>
      </w:r>
      <w:r w:rsidR="00D067F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35047"/>
    <w:multiLevelType w:val="hybridMultilevel"/>
    <w:tmpl w:val="B9EC3D30"/>
    <w:lvl w:ilvl="0" w:tplc="E1CCCB2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E95F5F"/>
    <w:multiLevelType w:val="multilevel"/>
    <w:tmpl w:val="5B600C40"/>
    <w:lvl w:ilvl="0">
      <w:start w:val="1"/>
      <w:numFmt w:val="decimal"/>
      <w:pStyle w:val="-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10F17D8"/>
    <w:multiLevelType w:val="hybridMultilevel"/>
    <w:tmpl w:val="C3BA4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FB6982"/>
    <w:multiLevelType w:val="hybridMultilevel"/>
    <w:tmpl w:val="D07CAB42"/>
    <w:lvl w:ilvl="0" w:tplc="808CE2C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attachedTemplate r:id="rId1"/>
  <w:defaultTabStop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BC"/>
    <w:rsid w:val="00002AB6"/>
    <w:rsid w:val="000474BC"/>
    <w:rsid w:val="000668C8"/>
    <w:rsid w:val="0008097A"/>
    <w:rsid w:val="0013369F"/>
    <w:rsid w:val="001440EE"/>
    <w:rsid w:val="00190B75"/>
    <w:rsid w:val="001D016B"/>
    <w:rsid w:val="002374A2"/>
    <w:rsid w:val="002642B7"/>
    <w:rsid w:val="002A0A93"/>
    <w:rsid w:val="002A1818"/>
    <w:rsid w:val="00302C9B"/>
    <w:rsid w:val="00305D8A"/>
    <w:rsid w:val="003A00AB"/>
    <w:rsid w:val="003A030E"/>
    <w:rsid w:val="003A530E"/>
    <w:rsid w:val="003B775E"/>
    <w:rsid w:val="003F6D9A"/>
    <w:rsid w:val="00453DEF"/>
    <w:rsid w:val="0047281B"/>
    <w:rsid w:val="00480185"/>
    <w:rsid w:val="004B6E04"/>
    <w:rsid w:val="004C3E70"/>
    <w:rsid w:val="004E23BD"/>
    <w:rsid w:val="004E7AE2"/>
    <w:rsid w:val="0054592E"/>
    <w:rsid w:val="0058368F"/>
    <w:rsid w:val="00664C26"/>
    <w:rsid w:val="00695EDA"/>
    <w:rsid w:val="006B11A8"/>
    <w:rsid w:val="007024B4"/>
    <w:rsid w:val="007432BD"/>
    <w:rsid w:val="007B027C"/>
    <w:rsid w:val="007C15A2"/>
    <w:rsid w:val="00873D66"/>
    <w:rsid w:val="0089091E"/>
    <w:rsid w:val="00893BBE"/>
    <w:rsid w:val="00926E0E"/>
    <w:rsid w:val="00942F99"/>
    <w:rsid w:val="00AD37E0"/>
    <w:rsid w:val="00AE2AA4"/>
    <w:rsid w:val="00B05008"/>
    <w:rsid w:val="00B530D4"/>
    <w:rsid w:val="00B60590"/>
    <w:rsid w:val="00B85C4C"/>
    <w:rsid w:val="00C055BA"/>
    <w:rsid w:val="00C3492A"/>
    <w:rsid w:val="00C925BE"/>
    <w:rsid w:val="00CD3926"/>
    <w:rsid w:val="00CE4BBA"/>
    <w:rsid w:val="00D067F5"/>
    <w:rsid w:val="00D915F5"/>
    <w:rsid w:val="00E618F5"/>
    <w:rsid w:val="00EB2E1E"/>
    <w:rsid w:val="00F22402"/>
    <w:rsid w:val="00F567D2"/>
    <w:rsid w:val="00FB75AB"/>
    <w:rsid w:val="00FD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0FB1B"/>
  <w14:defaultImageDpi w14:val="0"/>
  <w15:docId w15:val="{40C02C9F-4419-4753-8A0A-C25240E2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81B"/>
    <w:pPr>
      <w:spacing w:after="12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B027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22402"/>
    <w:pPr>
      <w:outlineLvl w:val="1"/>
    </w:pPr>
    <w:rPr>
      <w:b/>
      <w:bCs/>
    </w:rPr>
  </w:style>
  <w:style w:type="paragraph" w:styleId="3">
    <w:name w:val="heading 3"/>
    <w:basedOn w:val="2"/>
    <w:next w:val="a0"/>
    <w:link w:val="30"/>
    <w:uiPriority w:val="9"/>
    <w:unhideWhenUsed/>
    <w:qFormat/>
    <w:rsid w:val="00F2240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027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0"/>
    <w:link w:val="a5"/>
    <w:uiPriority w:val="34"/>
    <w:rsid w:val="00F2240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Буллет"/>
    <w:basedOn w:val="3"/>
    <w:link w:val="a6"/>
    <w:qFormat/>
    <w:rsid w:val="0047281B"/>
    <w:pPr>
      <w:numPr>
        <w:numId w:val="2"/>
      </w:numPr>
      <w:ind w:left="1134" w:hanging="425"/>
      <w:contextualSpacing/>
    </w:pPr>
    <w:rPr>
      <w:b w:val="0"/>
      <w:bCs w:val="0"/>
    </w:rPr>
  </w:style>
  <w:style w:type="character" w:customStyle="1" w:styleId="a6">
    <w:name w:val="Буллет Знак"/>
    <w:basedOn w:val="30"/>
    <w:link w:val="a"/>
    <w:rsid w:val="0047281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-">
    <w:name w:val="Списки - цифры"/>
    <w:basedOn w:val="a4"/>
    <w:link w:val="-0"/>
    <w:qFormat/>
    <w:rsid w:val="0047281B"/>
    <w:pPr>
      <w:numPr>
        <w:numId w:val="4"/>
      </w:numPr>
      <w:ind w:left="1134" w:hanging="425"/>
    </w:pPr>
  </w:style>
  <w:style w:type="character" w:customStyle="1" w:styleId="a5">
    <w:name w:val="Абзац списка Знак"/>
    <w:basedOn w:val="a1"/>
    <w:link w:val="a4"/>
    <w:uiPriority w:val="34"/>
    <w:rsid w:val="0013369F"/>
    <w:rPr>
      <w:rFonts w:ascii="Times New Roman" w:hAnsi="Times New Roman" w:cs="Times New Roman"/>
      <w:sz w:val="24"/>
      <w:szCs w:val="24"/>
    </w:rPr>
  </w:style>
  <w:style w:type="character" w:customStyle="1" w:styleId="-0">
    <w:name w:val="Списки - цифры Знак"/>
    <w:basedOn w:val="a5"/>
    <w:link w:val="-"/>
    <w:rsid w:val="0047281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unhideWhenUsed/>
    <w:rsid w:val="004E23BD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4E23BD"/>
    <w:rPr>
      <w:color w:val="605E5C"/>
      <w:shd w:val="clear" w:color="auto" w:fill="E1DFDD"/>
    </w:rPr>
  </w:style>
  <w:style w:type="paragraph" w:styleId="a9">
    <w:name w:val="footnote text"/>
    <w:basedOn w:val="a0"/>
    <w:link w:val="aa"/>
    <w:uiPriority w:val="99"/>
    <w:semiHidden/>
    <w:unhideWhenUsed/>
    <w:rsid w:val="00190B7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90B75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190B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3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6;&#1083;&#1100;&#1079;&#1086;&#1074;&#1072;&#1090;&#1077;&#1083;&#1100;\Desktop\&#1057;&#1090;&#1072;&#1085;&#1076;&#1072;&#1088;&#1090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C:\Users\пользователь\Desktop\Стандарт документов.dotx</Template>
  <TotalTime>11</TotalTime>
  <Pages>5</Pages>
  <Words>1500</Words>
  <Characters>8551</Characters>
  <Application>Microsoft Office Word</Application>
  <DocSecurity>0</DocSecurity>
  <Lines>71</Lines>
  <Paragraphs>20</Paragraphs>
  <ScaleCrop>false</ScaleCrop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Yulia Sazykina</cp:lastModifiedBy>
  <cp:revision>5</cp:revision>
  <dcterms:created xsi:type="dcterms:W3CDTF">2021-04-05T18:08:00Z</dcterms:created>
  <dcterms:modified xsi:type="dcterms:W3CDTF">2021-04-05T18:19:00Z</dcterms:modified>
</cp:coreProperties>
</file>